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DE9B" w14:textId="6EA1217C" w:rsidR="00E2747D" w:rsidRPr="00E2747D" w:rsidRDefault="0041690C" w:rsidP="00E2747D">
      <w:pPr>
        <w:pStyle w:val="Title"/>
      </w:pPr>
      <w:r>
        <w:t>Ofentse Batlang</w:t>
      </w:r>
    </w:p>
    <w:p w14:paraId="6810B922" w14:textId="4CDAE705" w:rsidR="00313E55" w:rsidRPr="00D368AD" w:rsidRDefault="00E14DDB" w:rsidP="00D368AD">
      <w:pPr>
        <w:pStyle w:val="Title"/>
        <w:rPr>
          <w:rStyle w:val="Emphasis"/>
        </w:rPr>
      </w:pPr>
      <w:r>
        <w:rPr>
          <w:rStyle w:val="Emphasis"/>
        </w:rPr>
        <w:t>Third-year Information and Communications Technology student</w:t>
      </w:r>
    </w:p>
    <w:p w14:paraId="649B472F" w14:textId="406C8406" w:rsidR="00313E55" w:rsidRDefault="0041690C" w:rsidP="00FB5377">
      <w:pPr>
        <w:pStyle w:val="Subtitle"/>
      </w:pPr>
      <w:r>
        <w:t>+27 7</w:t>
      </w:r>
      <w:r w:rsidR="009503C9">
        <w:t>8 697 6181</w:t>
      </w:r>
      <w:r w:rsidR="00E2747D" w:rsidRPr="00E2747D">
        <w:t xml:space="preserve">| </w:t>
      </w:r>
      <w:hyperlink r:id="rId9" w:history="1">
        <w:r w:rsidR="00AF67BD" w:rsidRPr="00835877">
          <w:rPr>
            <w:rStyle w:val="Hyperlink"/>
          </w:rPr>
          <w:t>ofentsebatlang@gmail.com</w:t>
        </w:r>
      </w:hyperlink>
      <w:r w:rsidR="00AF67BD">
        <w:t xml:space="preserve"> </w:t>
      </w:r>
      <w:r w:rsidR="00E2747D" w:rsidRPr="00E2747D">
        <w:t>|</w:t>
      </w:r>
      <w:r w:rsidR="00897E41">
        <w:t xml:space="preserve"> </w:t>
      </w:r>
      <w:hyperlink r:id="rId10" w:history="1">
        <w:r w:rsidR="000D0B94" w:rsidRPr="00835877">
          <w:rPr>
            <w:rStyle w:val="Hyperlink"/>
          </w:rPr>
          <w:t>https://github.com/ofentsebatlat</w:t>
        </w:r>
      </w:hyperlink>
      <w:r w:rsidR="000D0B94">
        <w:t xml:space="preserve"> | </w:t>
      </w:r>
      <w:r w:rsidR="009503C9">
        <w:t>Taung</w:t>
      </w:r>
      <w:r w:rsidR="00E14DDB">
        <w:t xml:space="preserve">, </w:t>
      </w:r>
      <w:r w:rsidR="009503C9">
        <w:t>North West</w:t>
      </w:r>
    </w:p>
    <w:p w14:paraId="7B418251" w14:textId="445499CE" w:rsidR="00E14DDB" w:rsidRPr="00F44C16" w:rsidRDefault="00E14DDB" w:rsidP="00E14DDB">
      <w:pPr>
        <w:rPr>
          <w:b/>
          <w:bCs/>
          <w:sz w:val="24"/>
        </w:rPr>
      </w:pPr>
      <w:r w:rsidRPr="00F44C16">
        <w:rPr>
          <w:b/>
          <w:bCs/>
          <w:sz w:val="24"/>
        </w:rPr>
        <w:t>PROFILE</w:t>
      </w:r>
    </w:p>
    <w:p w14:paraId="70EDF0B4" w14:textId="4907F258" w:rsidR="00F44C16" w:rsidRDefault="00F44C16" w:rsidP="00DE0E5D">
      <w:pPr>
        <w:ind w:left="720"/>
        <w:rPr>
          <w:sz w:val="24"/>
        </w:rPr>
      </w:pPr>
      <w:r w:rsidRPr="00F44C16">
        <w:rPr>
          <w:sz w:val="24"/>
        </w:rPr>
        <w:t>I am a dedicated ICT student pursuing a diploma in Information and Communication Technology. Strong team player with proven problem-solving abilities developed through academic projects. Adaptable, quick learner, and committed to contributing positively to team goals while developing professional skills.</w:t>
      </w:r>
    </w:p>
    <w:p w14:paraId="1CB28B19" w14:textId="32329727" w:rsidR="00F44C16" w:rsidRDefault="00000000" w:rsidP="00F44C16">
      <w:pPr>
        <w:rPr>
          <w:sz w:val="24"/>
        </w:rPr>
      </w:pPr>
      <w:r>
        <w:rPr>
          <w:sz w:val="24"/>
        </w:rPr>
        <w:pict w14:anchorId="59DD722E">
          <v:rect id="_x0000_i1025" style="width:0;height:1.5pt" o:hralign="center" o:hrstd="t" o:hr="t" fillcolor="#a0a0a0" stroked="f"/>
        </w:pict>
      </w:r>
    </w:p>
    <w:p w14:paraId="6E85503D" w14:textId="0E1E2673" w:rsidR="00F44C16" w:rsidRPr="004807C3" w:rsidRDefault="00F44C16" w:rsidP="00F44C16">
      <w:pPr>
        <w:rPr>
          <w:b/>
          <w:bCs/>
          <w:sz w:val="24"/>
        </w:rPr>
      </w:pPr>
      <w:r w:rsidRPr="004807C3">
        <w:rPr>
          <w:b/>
          <w:bCs/>
          <w:sz w:val="24"/>
        </w:rPr>
        <w:t>EDUCATION</w:t>
      </w:r>
    </w:p>
    <w:p w14:paraId="2753F66D" w14:textId="3E14344E" w:rsidR="00F44C16" w:rsidRPr="005F370F" w:rsidRDefault="005F370F" w:rsidP="00F44C16">
      <w:pPr>
        <w:rPr>
          <w:sz w:val="24"/>
        </w:rPr>
      </w:pPr>
      <w:r w:rsidRPr="005F370F">
        <w:rPr>
          <w:sz w:val="24"/>
        </w:rPr>
        <w:t>Sol Plaatje University                                                                                                   Expected: 2026</w:t>
      </w:r>
    </w:p>
    <w:p w14:paraId="503F6B5F" w14:textId="6127BA3E" w:rsidR="005F370F" w:rsidRPr="00902E65" w:rsidRDefault="005F370F" w:rsidP="00902E65">
      <w:pPr>
        <w:rPr>
          <w:sz w:val="24"/>
        </w:rPr>
      </w:pPr>
      <w:r w:rsidRPr="00902E65">
        <w:rPr>
          <w:sz w:val="24"/>
        </w:rPr>
        <w:t xml:space="preserve">Diploma in </w:t>
      </w:r>
      <w:r w:rsidR="00033ED5" w:rsidRPr="00902E65">
        <w:rPr>
          <w:sz w:val="24"/>
        </w:rPr>
        <w:t xml:space="preserve">Information </w:t>
      </w:r>
      <w:proofErr w:type="gramStart"/>
      <w:r w:rsidR="00033ED5" w:rsidRPr="00902E65">
        <w:rPr>
          <w:sz w:val="24"/>
        </w:rPr>
        <w:t>And</w:t>
      </w:r>
      <w:proofErr w:type="gramEnd"/>
      <w:r w:rsidR="00033ED5" w:rsidRPr="00902E65">
        <w:rPr>
          <w:sz w:val="24"/>
        </w:rPr>
        <w:t xml:space="preserve"> Communication Technology</w:t>
      </w:r>
    </w:p>
    <w:p w14:paraId="0A8F9379" w14:textId="77777777" w:rsidR="005F370F" w:rsidRDefault="005F370F" w:rsidP="00F44C16">
      <w:pPr>
        <w:rPr>
          <w:sz w:val="24"/>
        </w:rPr>
      </w:pPr>
    </w:p>
    <w:p w14:paraId="2263C38F" w14:textId="0B5C90F2" w:rsidR="00AB72C8" w:rsidRDefault="00AB72C8" w:rsidP="00F44C16">
      <w:pPr>
        <w:rPr>
          <w:sz w:val="24"/>
        </w:rPr>
      </w:pPr>
      <w:r w:rsidRPr="00F53244">
        <w:rPr>
          <w:b/>
          <w:bCs/>
          <w:sz w:val="24"/>
        </w:rPr>
        <w:t>RELEVANT</w:t>
      </w:r>
      <w:r w:rsidR="00F53244" w:rsidRPr="00F53244">
        <w:rPr>
          <w:b/>
          <w:bCs/>
          <w:sz w:val="24"/>
        </w:rPr>
        <w:t xml:space="preserve"> COURSEWORK</w:t>
      </w:r>
      <w:r w:rsidR="00F53244">
        <w:rPr>
          <w:sz w:val="24"/>
        </w:rPr>
        <w:t>:</w:t>
      </w:r>
    </w:p>
    <w:p w14:paraId="73E86959" w14:textId="2046B9D1" w:rsidR="00F53244" w:rsidRPr="00877D64" w:rsidRDefault="003F7BD4" w:rsidP="00877D64">
      <w:pPr>
        <w:pStyle w:val="ListParagraph"/>
        <w:numPr>
          <w:ilvl w:val="0"/>
          <w:numId w:val="4"/>
        </w:numPr>
        <w:rPr>
          <w:sz w:val="24"/>
        </w:rPr>
      </w:pPr>
      <w:r w:rsidRPr="00877D64">
        <w:rPr>
          <w:sz w:val="24"/>
        </w:rPr>
        <w:t>Web development</w:t>
      </w:r>
    </w:p>
    <w:p w14:paraId="12F1FFC2" w14:textId="1CF78830" w:rsidR="003F7BD4" w:rsidRPr="00877D64" w:rsidRDefault="0052497E" w:rsidP="00877D64">
      <w:pPr>
        <w:pStyle w:val="ListParagraph"/>
        <w:numPr>
          <w:ilvl w:val="0"/>
          <w:numId w:val="4"/>
        </w:numPr>
        <w:rPr>
          <w:sz w:val="24"/>
        </w:rPr>
      </w:pPr>
      <w:r w:rsidRPr="00877D64">
        <w:rPr>
          <w:sz w:val="24"/>
        </w:rPr>
        <w:t>Programming (Java</w:t>
      </w:r>
      <w:r w:rsidR="00BE490A" w:rsidRPr="00877D64">
        <w:rPr>
          <w:sz w:val="24"/>
        </w:rPr>
        <w:t xml:space="preserve">, </w:t>
      </w:r>
      <w:r w:rsidRPr="00877D64">
        <w:rPr>
          <w:sz w:val="24"/>
        </w:rPr>
        <w:t>Python</w:t>
      </w:r>
      <w:r w:rsidR="00BE490A" w:rsidRPr="00877D64">
        <w:rPr>
          <w:sz w:val="24"/>
        </w:rPr>
        <w:t>)</w:t>
      </w:r>
    </w:p>
    <w:p w14:paraId="5AD363D1" w14:textId="14F19D88" w:rsidR="00414F70" w:rsidRDefault="00414F70" w:rsidP="00877D64">
      <w:pPr>
        <w:pStyle w:val="ListParagraph"/>
        <w:numPr>
          <w:ilvl w:val="0"/>
          <w:numId w:val="4"/>
        </w:numPr>
        <w:rPr>
          <w:sz w:val="24"/>
        </w:rPr>
      </w:pPr>
      <w:r w:rsidRPr="00877D64">
        <w:rPr>
          <w:sz w:val="24"/>
        </w:rPr>
        <w:t>Data analysis and virtualization</w:t>
      </w:r>
    </w:p>
    <w:p w14:paraId="0819DF64" w14:textId="16F12DAE" w:rsidR="00F14E48" w:rsidRDefault="00F14E48" w:rsidP="00877D64">
      <w:pPr>
        <w:pStyle w:val="ListParagraph"/>
        <w:numPr>
          <w:ilvl w:val="0"/>
          <w:numId w:val="4"/>
        </w:numPr>
        <w:rPr>
          <w:sz w:val="24"/>
        </w:rPr>
      </w:pPr>
      <w:r w:rsidRPr="00F14E48">
        <w:rPr>
          <w:sz w:val="24"/>
        </w:rPr>
        <w:t>Database Management Systems</w:t>
      </w:r>
    </w:p>
    <w:p w14:paraId="6E77C14A" w14:textId="2301BA74" w:rsidR="001934B4" w:rsidRDefault="00527E6A" w:rsidP="00877D64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P</w:t>
      </w:r>
      <w:r w:rsidR="001934B4">
        <w:rPr>
          <w:sz w:val="24"/>
        </w:rPr>
        <w:t>ro</w:t>
      </w:r>
      <w:r>
        <w:rPr>
          <w:sz w:val="24"/>
        </w:rPr>
        <w:t>ject management</w:t>
      </w:r>
    </w:p>
    <w:p w14:paraId="353A03C6" w14:textId="0F384F81" w:rsidR="00696757" w:rsidRPr="001E1D38" w:rsidRDefault="00AF3AA7" w:rsidP="001E1D38">
      <w:pPr>
        <w:rPr>
          <w:b/>
          <w:bCs/>
          <w:sz w:val="24"/>
        </w:rPr>
      </w:pPr>
      <w:r w:rsidRPr="004807C3">
        <w:rPr>
          <w:b/>
          <w:bCs/>
          <w:sz w:val="24"/>
        </w:rPr>
        <w:t>Projects</w:t>
      </w:r>
    </w:p>
    <w:p w14:paraId="12E19BF9" w14:textId="5E35E76C" w:rsidR="00067698" w:rsidRDefault="00393DAE" w:rsidP="00051609">
      <w:pPr>
        <w:pStyle w:val="ListParagraph"/>
        <w:numPr>
          <w:ilvl w:val="0"/>
          <w:numId w:val="10"/>
        </w:numPr>
        <w:rPr>
          <w:sz w:val="24"/>
        </w:rPr>
      </w:pPr>
      <w:r>
        <w:rPr>
          <w:sz w:val="24"/>
        </w:rPr>
        <w:t>E-Commerce Product Page</w:t>
      </w:r>
    </w:p>
    <w:p w14:paraId="2810DEB7" w14:textId="3FC75BD4" w:rsidR="00752883" w:rsidRDefault="00752883" w:rsidP="00051609">
      <w:pPr>
        <w:pStyle w:val="ListParagraph"/>
        <w:numPr>
          <w:ilvl w:val="0"/>
          <w:numId w:val="10"/>
        </w:numPr>
        <w:rPr>
          <w:sz w:val="24"/>
        </w:rPr>
      </w:pPr>
      <w:r>
        <w:rPr>
          <w:sz w:val="24"/>
        </w:rPr>
        <w:t>Student Well</w:t>
      </w:r>
      <w:r w:rsidR="00AF75FC">
        <w:rPr>
          <w:sz w:val="24"/>
        </w:rPr>
        <w:t>-</w:t>
      </w:r>
      <w:r>
        <w:rPr>
          <w:sz w:val="24"/>
        </w:rPr>
        <w:t xml:space="preserve">ness </w:t>
      </w:r>
      <w:r w:rsidR="00AF75FC">
        <w:rPr>
          <w:sz w:val="24"/>
        </w:rPr>
        <w:t>App</w:t>
      </w:r>
    </w:p>
    <w:p w14:paraId="781F0A7D" w14:textId="3BC557F2" w:rsidR="007A5746" w:rsidRDefault="007A5746" w:rsidP="00051609">
      <w:pPr>
        <w:pStyle w:val="ListParagraph"/>
        <w:numPr>
          <w:ilvl w:val="0"/>
          <w:numId w:val="10"/>
        </w:numPr>
        <w:rPr>
          <w:sz w:val="24"/>
        </w:rPr>
      </w:pPr>
      <w:r>
        <w:rPr>
          <w:sz w:val="24"/>
        </w:rPr>
        <w:t>Portfolio</w:t>
      </w:r>
      <w:r w:rsidR="00F12D6C">
        <w:rPr>
          <w:sz w:val="24"/>
        </w:rPr>
        <w:t xml:space="preserve"> Website.</w:t>
      </w:r>
    </w:p>
    <w:p w14:paraId="4F3C2D1F" w14:textId="6F7BD9D1" w:rsidR="00F12D6C" w:rsidRPr="00051609" w:rsidRDefault="00F12D6C" w:rsidP="00051609">
      <w:pPr>
        <w:pStyle w:val="ListParagraph"/>
        <w:numPr>
          <w:ilvl w:val="0"/>
          <w:numId w:val="10"/>
        </w:numPr>
        <w:rPr>
          <w:sz w:val="24"/>
        </w:rPr>
      </w:pPr>
      <w:r>
        <w:rPr>
          <w:sz w:val="24"/>
        </w:rPr>
        <w:t>Barbershop Booking Platform.</w:t>
      </w:r>
    </w:p>
    <w:p w14:paraId="0C4459A5" w14:textId="605973E0" w:rsidR="00BE490A" w:rsidRDefault="00000000" w:rsidP="00F44C16">
      <w:pPr>
        <w:rPr>
          <w:sz w:val="24"/>
        </w:rPr>
      </w:pPr>
      <w:r>
        <w:rPr>
          <w:sz w:val="24"/>
        </w:rPr>
        <w:pict w14:anchorId="5BE2AAEA">
          <v:rect id="_x0000_i1026" style="width:0;height:1.5pt" o:hralign="center" o:hrstd="t" o:hr="t" fillcolor="#a0a0a0" stroked="f"/>
        </w:pict>
      </w:r>
    </w:p>
    <w:p w14:paraId="2FEEA031" w14:textId="6D70C99C" w:rsidR="006E56B0" w:rsidRDefault="008A520D" w:rsidP="00F44C16">
      <w:pPr>
        <w:rPr>
          <w:b/>
          <w:bCs/>
          <w:sz w:val="24"/>
        </w:rPr>
      </w:pPr>
      <w:r w:rsidRPr="008A520D">
        <w:rPr>
          <w:b/>
          <w:bCs/>
          <w:sz w:val="24"/>
        </w:rPr>
        <w:t>CERTIFICATION</w:t>
      </w:r>
    </w:p>
    <w:p w14:paraId="40C1DB38" w14:textId="46B815C9" w:rsidR="005F3BCC" w:rsidRDefault="005F3BCC" w:rsidP="003F0343">
      <w:pPr>
        <w:ind w:firstLine="720"/>
        <w:rPr>
          <w:sz w:val="22"/>
          <w:szCs w:val="22"/>
        </w:rPr>
      </w:pPr>
      <w:r w:rsidRPr="005F3BCC">
        <w:rPr>
          <w:sz w:val="22"/>
          <w:szCs w:val="22"/>
        </w:rPr>
        <w:t>C</w:t>
      </w:r>
      <w:r w:rsidR="00934A61">
        <w:rPr>
          <w:sz w:val="22"/>
          <w:szCs w:val="22"/>
        </w:rPr>
        <w:t>ertificate in full-stack development</w:t>
      </w:r>
    </w:p>
    <w:p w14:paraId="0B21D2B2" w14:textId="5CED4485" w:rsidR="00934A61" w:rsidRDefault="00934A61" w:rsidP="003F0343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FNB </w:t>
      </w:r>
      <w:r w:rsidR="00373F9D">
        <w:rPr>
          <w:sz w:val="22"/>
          <w:szCs w:val="22"/>
        </w:rPr>
        <w:t>App Academy- July 2025</w:t>
      </w:r>
    </w:p>
    <w:p w14:paraId="26D31E19" w14:textId="77777777" w:rsidR="00373F9D" w:rsidRDefault="00373F9D" w:rsidP="00F44C16">
      <w:pPr>
        <w:rPr>
          <w:sz w:val="22"/>
          <w:szCs w:val="22"/>
        </w:rPr>
      </w:pPr>
    </w:p>
    <w:p w14:paraId="21C41481" w14:textId="70BE1E21" w:rsidR="00373F9D" w:rsidRDefault="00820A5E" w:rsidP="003F0343">
      <w:pPr>
        <w:ind w:left="720" w:hanging="660"/>
        <w:rPr>
          <w:sz w:val="22"/>
          <w:szCs w:val="22"/>
        </w:rPr>
      </w:pPr>
      <w:r w:rsidRPr="00820A5E">
        <w:rPr>
          <w:b/>
          <w:bCs/>
          <w:sz w:val="22"/>
          <w:szCs w:val="22"/>
        </w:rPr>
        <w:t>Modules Covered:</w:t>
      </w:r>
      <w:r w:rsidRPr="00820A5E">
        <w:rPr>
          <w:sz w:val="22"/>
          <w:szCs w:val="22"/>
        </w:rPr>
        <w:t xml:space="preserve"> </w:t>
      </w:r>
      <w:r w:rsidR="00094AAB" w:rsidRPr="00094AAB">
        <w:rPr>
          <w:sz w:val="22"/>
          <w:szCs w:val="22"/>
        </w:rPr>
        <w:t xml:space="preserve">Applications Development Foundations, ICT Fundamentals, Web Development, Communications Networks Foundations, Programming, Information Systems, Software Engineering, Mobile applications development, Project Management, Human Computer Interaction, Big Data, Data Analysis </w:t>
      </w:r>
      <w:proofErr w:type="gramStart"/>
      <w:r w:rsidR="00094AAB" w:rsidRPr="00094AAB">
        <w:rPr>
          <w:sz w:val="22"/>
          <w:szCs w:val="22"/>
        </w:rPr>
        <w:t>And</w:t>
      </w:r>
      <w:proofErr w:type="gramEnd"/>
      <w:r w:rsidR="00094AAB" w:rsidRPr="00094AAB">
        <w:rPr>
          <w:sz w:val="22"/>
          <w:szCs w:val="22"/>
        </w:rPr>
        <w:t xml:space="preserve"> Visualization, Operating Systems </w:t>
      </w:r>
      <w:proofErr w:type="gramStart"/>
      <w:r w:rsidR="00094AAB" w:rsidRPr="00094AAB">
        <w:rPr>
          <w:sz w:val="22"/>
          <w:szCs w:val="22"/>
        </w:rPr>
        <w:t>And</w:t>
      </w:r>
      <w:proofErr w:type="gramEnd"/>
      <w:r w:rsidR="00094AAB" w:rsidRPr="00094AAB">
        <w:rPr>
          <w:sz w:val="22"/>
          <w:szCs w:val="22"/>
        </w:rPr>
        <w:t xml:space="preserve"> Server Management</w:t>
      </w:r>
      <w:r w:rsidR="00712A41">
        <w:rPr>
          <w:sz w:val="22"/>
          <w:szCs w:val="22"/>
        </w:rPr>
        <w:t>.</w:t>
      </w:r>
    </w:p>
    <w:p w14:paraId="135A27CB" w14:textId="3C7CA0E5" w:rsidR="00820A5E" w:rsidRDefault="00000000" w:rsidP="00F44C16">
      <w:pPr>
        <w:rPr>
          <w:sz w:val="24"/>
        </w:rPr>
      </w:pPr>
      <w:bookmarkStart w:id="0" w:name="_Hlk210520069"/>
      <w:r>
        <w:rPr>
          <w:sz w:val="24"/>
        </w:rPr>
        <w:pict w14:anchorId="04B55B4F">
          <v:rect id="_x0000_i1027" style="width:0;height:1.5pt" o:hralign="center" o:hrstd="t" o:hr="t" fillcolor="#a0a0a0" stroked="f"/>
        </w:pict>
      </w:r>
      <w:bookmarkEnd w:id="0"/>
    </w:p>
    <w:p w14:paraId="678CE33C" w14:textId="77777777" w:rsidR="00492D43" w:rsidRPr="00492D43" w:rsidRDefault="00492D43" w:rsidP="00492D43">
      <w:pPr>
        <w:rPr>
          <w:b/>
          <w:bCs/>
          <w:sz w:val="22"/>
          <w:szCs w:val="22"/>
        </w:rPr>
      </w:pPr>
      <w:r w:rsidRPr="00492D43">
        <w:rPr>
          <w:b/>
          <w:bCs/>
          <w:sz w:val="22"/>
          <w:szCs w:val="22"/>
        </w:rPr>
        <w:t>TECHNICAL SKILLS</w:t>
      </w:r>
    </w:p>
    <w:p w14:paraId="6AADFCF6" w14:textId="1F965684" w:rsidR="00FE34AD" w:rsidRPr="00AD1989" w:rsidRDefault="00492D43" w:rsidP="00AD198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6729F9">
        <w:rPr>
          <w:sz w:val="22"/>
          <w:szCs w:val="22"/>
        </w:rPr>
        <w:t>Programming Languages: Python, Java, HTML, CSS, JavaScript</w:t>
      </w:r>
      <w:r w:rsidR="00B10867">
        <w:rPr>
          <w:sz w:val="22"/>
          <w:szCs w:val="22"/>
        </w:rPr>
        <w:t>, Django, React</w:t>
      </w:r>
      <w:r w:rsidR="00636FCE">
        <w:rPr>
          <w:sz w:val="22"/>
          <w:szCs w:val="22"/>
        </w:rPr>
        <w:t>, Visual Basic</w:t>
      </w:r>
      <w:r w:rsidR="00AC6B9E">
        <w:rPr>
          <w:sz w:val="22"/>
          <w:szCs w:val="22"/>
        </w:rPr>
        <w:t>, Android.</w:t>
      </w:r>
    </w:p>
    <w:p w14:paraId="638057D8" w14:textId="77777777" w:rsidR="00492D43" w:rsidRPr="006729F9" w:rsidRDefault="00492D43" w:rsidP="006729F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6729F9">
        <w:rPr>
          <w:sz w:val="22"/>
          <w:szCs w:val="22"/>
        </w:rPr>
        <w:t>Databases: MySQL, basic SQL queries</w:t>
      </w:r>
    </w:p>
    <w:p w14:paraId="4DB6DE3F" w14:textId="17F97999" w:rsidR="00492D43" w:rsidRPr="006729F9" w:rsidRDefault="00492D43" w:rsidP="006729F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6729F9">
        <w:rPr>
          <w:sz w:val="22"/>
          <w:szCs w:val="22"/>
        </w:rPr>
        <w:t xml:space="preserve">Tools &amp; Software: </w:t>
      </w:r>
      <w:r w:rsidR="00AB5B02">
        <w:rPr>
          <w:sz w:val="22"/>
          <w:szCs w:val="22"/>
        </w:rPr>
        <w:t>NetBeans</w:t>
      </w:r>
      <w:r w:rsidRPr="006729F9">
        <w:rPr>
          <w:sz w:val="22"/>
          <w:szCs w:val="22"/>
        </w:rPr>
        <w:t>, Visual Studio Code,</w:t>
      </w:r>
      <w:r w:rsidR="00AC6B9E">
        <w:rPr>
          <w:sz w:val="22"/>
          <w:szCs w:val="22"/>
        </w:rPr>
        <w:t xml:space="preserve"> Vs Code, </w:t>
      </w:r>
      <w:r w:rsidR="00A9382F">
        <w:rPr>
          <w:sz w:val="22"/>
          <w:szCs w:val="22"/>
        </w:rPr>
        <w:t>Android Studio</w:t>
      </w:r>
      <w:r w:rsidR="00AD1989">
        <w:rPr>
          <w:sz w:val="22"/>
          <w:szCs w:val="22"/>
        </w:rPr>
        <w:t>, Cisco Packet Tracer</w:t>
      </w:r>
    </w:p>
    <w:p w14:paraId="2B385C1C" w14:textId="0D50E39B" w:rsidR="002250EC" w:rsidRPr="006729F9" w:rsidRDefault="00492D43" w:rsidP="006729F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6729F9">
        <w:rPr>
          <w:sz w:val="22"/>
          <w:szCs w:val="22"/>
        </w:rPr>
        <w:t>Web Technologies: HTML/CSS, responsive design principles</w:t>
      </w:r>
    </w:p>
    <w:p w14:paraId="31E6EE0F" w14:textId="298DF41A" w:rsidR="00492D43" w:rsidRDefault="00000000" w:rsidP="00492D43">
      <w:pPr>
        <w:rPr>
          <w:sz w:val="24"/>
        </w:rPr>
      </w:pPr>
      <w:r>
        <w:rPr>
          <w:sz w:val="24"/>
        </w:rPr>
        <w:pict w14:anchorId="2BB3BE08">
          <v:rect id="_x0000_i1028" style="width:0;height:1.5pt" o:hralign="center" o:hrstd="t" o:hr="t" fillcolor="#a0a0a0" stroked="f"/>
        </w:pict>
      </w:r>
    </w:p>
    <w:p w14:paraId="1D1B8D22" w14:textId="6BCCDD22" w:rsidR="0045398B" w:rsidRPr="0045398B" w:rsidRDefault="0045398B" w:rsidP="0045398B">
      <w:pPr>
        <w:rPr>
          <w:b/>
          <w:bCs/>
          <w:sz w:val="22"/>
          <w:szCs w:val="22"/>
        </w:rPr>
      </w:pPr>
      <w:r w:rsidRPr="0045398B">
        <w:rPr>
          <w:b/>
          <w:bCs/>
          <w:sz w:val="22"/>
          <w:szCs w:val="22"/>
        </w:rPr>
        <w:t>SOFT SKILLS</w:t>
      </w:r>
    </w:p>
    <w:p w14:paraId="45020D85" w14:textId="77777777" w:rsidR="0045398B" w:rsidRPr="006729F9" w:rsidRDefault="0045398B" w:rsidP="006729F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729F9">
        <w:rPr>
          <w:sz w:val="22"/>
          <w:szCs w:val="22"/>
        </w:rPr>
        <w:t>Problem-solving and analytical thinking</w:t>
      </w:r>
    </w:p>
    <w:p w14:paraId="7ACD7BAF" w14:textId="77777777" w:rsidR="0045398B" w:rsidRPr="006729F9" w:rsidRDefault="0045398B" w:rsidP="006729F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729F9">
        <w:rPr>
          <w:sz w:val="22"/>
          <w:szCs w:val="22"/>
        </w:rPr>
        <w:t>Team collaboration and communication</w:t>
      </w:r>
    </w:p>
    <w:p w14:paraId="380ED6A5" w14:textId="77777777" w:rsidR="0045398B" w:rsidRPr="006729F9" w:rsidRDefault="0045398B" w:rsidP="006729F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729F9">
        <w:rPr>
          <w:sz w:val="22"/>
          <w:szCs w:val="22"/>
        </w:rPr>
        <w:t>Self-motivated learner</w:t>
      </w:r>
    </w:p>
    <w:p w14:paraId="13D2E466" w14:textId="2C500274" w:rsidR="0045398B" w:rsidRPr="006729F9" w:rsidRDefault="0045398B" w:rsidP="006729F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729F9">
        <w:rPr>
          <w:sz w:val="22"/>
          <w:szCs w:val="22"/>
        </w:rPr>
        <w:t>Attention to detail</w:t>
      </w:r>
    </w:p>
    <w:p w14:paraId="40744D3D" w14:textId="362ADCA6" w:rsidR="0045398B" w:rsidRDefault="00000000" w:rsidP="0045398B">
      <w:pPr>
        <w:rPr>
          <w:sz w:val="24"/>
        </w:rPr>
      </w:pPr>
      <w:bookmarkStart w:id="1" w:name="_Hlk210521342"/>
      <w:r>
        <w:rPr>
          <w:sz w:val="24"/>
        </w:rPr>
        <w:pict w14:anchorId="05F57F8C">
          <v:rect id="_x0000_i1029" style="width:0;height:1.5pt" o:hralign="center" o:hrstd="t" o:hr="t" fillcolor="#a0a0a0" stroked="f"/>
        </w:pict>
      </w:r>
      <w:bookmarkEnd w:id="1"/>
    </w:p>
    <w:p w14:paraId="2180D320" w14:textId="77777777" w:rsidR="00941A6F" w:rsidRPr="00941A6F" w:rsidRDefault="00941A6F" w:rsidP="00941A6F">
      <w:pPr>
        <w:rPr>
          <w:b/>
          <w:bCs/>
          <w:sz w:val="22"/>
          <w:szCs w:val="22"/>
        </w:rPr>
      </w:pPr>
      <w:r w:rsidRPr="00941A6F">
        <w:rPr>
          <w:b/>
          <w:bCs/>
          <w:sz w:val="22"/>
          <w:szCs w:val="22"/>
        </w:rPr>
        <w:t>LANGUAGES</w:t>
      </w:r>
    </w:p>
    <w:p w14:paraId="663031DD" w14:textId="77777777" w:rsidR="00941A6F" w:rsidRDefault="00941A6F" w:rsidP="00941A6F">
      <w:pPr>
        <w:numPr>
          <w:ilvl w:val="0"/>
          <w:numId w:val="8"/>
        </w:numPr>
        <w:rPr>
          <w:sz w:val="22"/>
          <w:szCs w:val="22"/>
        </w:rPr>
      </w:pPr>
      <w:r w:rsidRPr="00941A6F">
        <w:rPr>
          <w:sz w:val="22"/>
          <w:szCs w:val="22"/>
        </w:rPr>
        <w:t>English (Fluent)</w:t>
      </w:r>
    </w:p>
    <w:p w14:paraId="46DAB226" w14:textId="7C1794F8" w:rsidR="00AF3E38" w:rsidRPr="00B10867" w:rsidRDefault="00941A6F" w:rsidP="00B10867">
      <w:pPr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Se</w:t>
      </w:r>
      <w:r w:rsidR="00AF3E38">
        <w:rPr>
          <w:sz w:val="22"/>
          <w:szCs w:val="22"/>
        </w:rPr>
        <w:t>tswana</w:t>
      </w:r>
      <w:r>
        <w:rPr>
          <w:sz w:val="22"/>
          <w:szCs w:val="22"/>
        </w:rPr>
        <w:t xml:space="preserve"> (Flu</w:t>
      </w:r>
      <w:r w:rsidR="00F2160F">
        <w:rPr>
          <w:sz w:val="22"/>
          <w:szCs w:val="22"/>
        </w:rPr>
        <w:t>ent)</w:t>
      </w:r>
    </w:p>
    <w:p w14:paraId="3A8890A3" w14:textId="23E63504" w:rsidR="005F35B6" w:rsidRDefault="00000000" w:rsidP="0045398B">
      <w:pPr>
        <w:rPr>
          <w:sz w:val="24"/>
        </w:rPr>
      </w:pPr>
      <w:r>
        <w:rPr>
          <w:sz w:val="24"/>
        </w:rPr>
        <w:pict w14:anchorId="580731F2">
          <v:rect id="_x0000_i1030" style="width:0;height:1.5pt" o:hralign="center" o:hrstd="t" o:hr="t" fillcolor="#a0a0a0" stroked="f"/>
        </w:pict>
      </w:r>
    </w:p>
    <w:sectPr w:rsidR="005F35B6" w:rsidSect="00ED16FC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CormorantGaramond-SemiBold">
    <w:altName w:val="Calibri"/>
    <w:charset w:val="00"/>
    <w:family w:val="auto"/>
    <w:pitch w:val="variable"/>
    <w:sig w:usb0="20000207" w:usb1="00000001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D5002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77EA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753E3D"/>
    <w:multiLevelType w:val="hybridMultilevel"/>
    <w:tmpl w:val="E6E68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62440"/>
    <w:multiLevelType w:val="hybridMultilevel"/>
    <w:tmpl w:val="BF00023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B54D7"/>
    <w:multiLevelType w:val="multilevel"/>
    <w:tmpl w:val="F2C0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B14C61"/>
    <w:multiLevelType w:val="hybridMultilevel"/>
    <w:tmpl w:val="E118E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14D43"/>
    <w:multiLevelType w:val="hybridMultilevel"/>
    <w:tmpl w:val="91748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63CD0"/>
    <w:multiLevelType w:val="hybridMultilevel"/>
    <w:tmpl w:val="7DEA0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8151F"/>
    <w:multiLevelType w:val="hybridMultilevel"/>
    <w:tmpl w:val="1A7A01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41DF5"/>
    <w:multiLevelType w:val="hybridMultilevel"/>
    <w:tmpl w:val="FA8C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640870">
    <w:abstractNumId w:val="5"/>
  </w:num>
  <w:num w:numId="2" w16cid:durableId="283390146">
    <w:abstractNumId w:val="1"/>
  </w:num>
  <w:num w:numId="3" w16cid:durableId="1185362248">
    <w:abstractNumId w:val="0"/>
  </w:num>
  <w:num w:numId="4" w16cid:durableId="612324075">
    <w:abstractNumId w:val="6"/>
  </w:num>
  <w:num w:numId="5" w16cid:durableId="515507466">
    <w:abstractNumId w:val="2"/>
  </w:num>
  <w:num w:numId="6" w16cid:durableId="1168641520">
    <w:abstractNumId w:val="9"/>
  </w:num>
  <w:num w:numId="7" w16cid:durableId="859929590">
    <w:abstractNumId w:val="7"/>
  </w:num>
  <w:num w:numId="8" w16cid:durableId="159776957">
    <w:abstractNumId w:val="4"/>
  </w:num>
  <w:num w:numId="9" w16cid:durableId="895050821">
    <w:abstractNumId w:val="3"/>
  </w:num>
  <w:num w:numId="10" w16cid:durableId="1171144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DB"/>
    <w:rsid w:val="0000434D"/>
    <w:rsid w:val="00021DA5"/>
    <w:rsid w:val="00033ED5"/>
    <w:rsid w:val="00051609"/>
    <w:rsid w:val="00067698"/>
    <w:rsid w:val="00087862"/>
    <w:rsid w:val="00094AAB"/>
    <w:rsid w:val="000A5CD0"/>
    <w:rsid w:val="000B6AF9"/>
    <w:rsid w:val="000D0B94"/>
    <w:rsid w:val="000D225E"/>
    <w:rsid w:val="001152FE"/>
    <w:rsid w:val="001934B4"/>
    <w:rsid w:val="001D78C2"/>
    <w:rsid w:val="001E1D38"/>
    <w:rsid w:val="0022059A"/>
    <w:rsid w:val="002250EC"/>
    <w:rsid w:val="00242F5B"/>
    <w:rsid w:val="002702D4"/>
    <w:rsid w:val="00270B58"/>
    <w:rsid w:val="00284C89"/>
    <w:rsid w:val="002B7BD0"/>
    <w:rsid w:val="002C484E"/>
    <w:rsid w:val="00313E55"/>
    <w:rsid w:val="003227BC"/>
    <w:rsid w:val="0035013F"/>
    <w:rsid w:val="00362CCC"/>
    <w:rsid w:val="00373F9D"/>
    <w:rsid w:val="00381284"/>
    <w:rsid w:val="00387012"/>
    <w:rsid w:val="00393DAE"/>
    <w:rsid w:val="003C0D7F"/>
    <w:rsid w:val="003F0343"/>
    <w:rsid w:val="003F7BD4"/>
    <w:rsid w:val="00414F70"/>
    <w:rsid w:val="0041690C"/>
    <w:rsid w:val="00425D69"/>
    <w:rsid w:val="004272A0"/>
    <w:rsid w:val="00446145"/>
    <w:rsid w:val="0045398B"/>
    <w:rsid w:val="004805CA"/>
    <w:rsid w:val="004807C3"/>
    <w:rsid w:val="00492D43"/>
    <w:rsid w:val="004A0723"/>
    <w:rsid w:val="004B07C0"/>
    <w:rsid w:val="004B7243"/>
    <w:rsid w:val="005173BF"/>
    <w:rsid w:val="0052497E"/>
    <w:rsid w:val="00525F8F"/>
    <w:rsid w:val="00527E6A"/>
    <w:rsid w:val="00546C22"/>
    <w:rsid w:val="00581DC6"/>
    <w:rsid w:val="005852FD"/>
    <w:rsid w:val="005D2DC4"/>
    <w:rsid w:val="005D43D7"/>
    <w:rsid w:val="005F2FAC"/>
    <w:rsid w:val="005F35B6"/>
    <w:rsid w:val="005F370F"/>
    <w:rsid w:val="005F3BCC"/>
    <w:rsid w:val="005F41F8"/>
    <w:rsid w:val="00636FCE"/>
    <w:rsid w:val="00643D2E"/>
    <w:rsid w:val="006477FF"/>
    <w:rsid w:val="0066750D"/>
    <w:rsid w:val="006729F9"/>
    <w:rsid w:val="0067635E"/>
    <w:rsid w:val="00681F32"/>
    <w:rsid w:val="00694A7B"/>
    <w:rsid w:val="00696757"/>
    <w:rsid w:val="006A223E"/>
    <w:rsid w:val="006A444B"/>
    <w:rsid w:val="006E56B0"/>
    <w:rsid w:val="006E651C"/>
    <w:rsid w:val="00712A41"/>
    <w:rsid w:val="00716F75"/>
    <w:rsid w:val="0073039B"/>
    <w:rsid w:val="00750687"/>
    <w:rsid w:val="00750C98"/>
    <w:rsid w:val="00752883"/>
    <w:rsid w:val="007775FF"/>
    <w:rsid w:val="00777B43"/>
    <w:rsid w:val="007A3F1B"/>
    <w:rsid w:val="007A5746"/>
    <w:rsid w:val="007C6DE0"/>
    <w:rsid w:val="007D2196"/>
    <w:rsid w:val="007F2796"/>
    <w:rsid w:val="00802AC5"/>
    <w:rsid w:val="0081533E"/>
    <w:rsid w:val="00820A5E"/>
    <w:rsid w:val="00846B3E"/>
    <w:rsid w:val="00864A75"/>
    <w:rsid w:val="00870F29"/>
    <w:rsid w:val="00877D64"/>
    <w:rsid w:val="008877DE"/>
    <w:rsid w:val="00890653"/>
    <w:rsid w:val="00897E41"/>
    <w:rsid w:val="008A520D"/>
    <w:rsid w:val="008A7BB6"/>
    <w:rsid w:val="008B32AA"/>
    <w:rsid w:val="008B40D0"/>
    <w:rsid w:val="008B5842"/>
    <w:rsid w:val="008B7283"/>
    <w:rsid w:val="008F1FC5"/>
    <w:rsid w:val="008F77CE"/>
    <w:rsid w:val="00902E65"/>
    <w:rsid w:val="00903425"/>
    <w:rsid w:val="00934A61"/>
    <w:rsid w:val="00941A6F"/>
    <w:rsid w:val="00946AAA"/>
    <w:rsid w:val="009503C9"/>
    <w:rsid w:val="009645A0"/>
    <w:rsid w:val="00995117"/>
    <w:rsid w:val="009A4F06"/>
    <w:rsid w:val="009E2034"/>
    <w:rsid w:val="009F6A2F"/>
    <w:rsid w:val="00A1681D"/>
    <w:rsid w:val="00A17581"/>
    <w:rsid w:val="00A6112F"/>
    <w:rsid w:val="00A9382F"/>
    <w:rsid w:val="00AB5B02"/>
    <w:rsid w:val="00AB72C8"/>
    <w:rsid w:val="00AC069C"/>
    <w:rsid w:val="00AC6B9E"/>
    <w:rsid w:val="00AD1989"/>
    <w:rsid w:val="00AE4671"/>
    <w:rsid w:val="00AE674A"/>
    <w:rsid w:val="00AF3AA7"/>
    <w:rsid w:val="00AF3E38"/>
    <w:rsid w:val="00AF67BD"/>
    <w:rsid w:val="00AF75FC"/>
    <w:rsid w:val="00B01591"/>
    <w:rsid w:val="00B10867"/>
    <w:rsid w:val="00B24120"/>
    <w:rsid w:val="00B3585D"/>
    <w:rsid w:val="00B3757B"/>
    <w:rsid w:val="00B45668"/>
    <w:rsid w:val="00B67968"/>
    <w:rsid w:val="00B743A1"/>
    <w:rsid w:val="00BA20D1"/>
    <w:rsid w:val="00BB624A"/>
    <w:rsid w:val="00BE490A"/>
    <w:rsid w:val="00C17FA0"/>
    <w:rsid w:val="00C379BD"/>
    <w:rsid w:val="00C41344"/>
    <w:rsid w:val="00C659DF"/>
    <w:rsid w:val="00C86729"/>
    <w:rsid w:val="00C87FB5"/>
    <w:rsid w:val="00CF07D6"/>
    <w:rsid w:val="00D1483D"/>
    <w:rsid w:val="00D259E0"/>
    <w:rsid w:val="00D368AD"/>
    <w:rsid w:val="00D45817"/>
    <w:rsid w:val="00D45896"/>
    <w:rsid w:val="00D673EA"/>
    <w:rsid w:val="00D7069D"/>
    <w:rsid w:val="00D908BD"/>
    <w:rsid w:val="00DC5BAC"/>
    <w:rsid w:val="00DE0E5D"/>
    <w:rsid w:val="00E01FB9"/>
    <w:rsid w:val="00E14DDB"/>
    <w:rsid w:val="00E2747D"/>
    <w:rsid w:val="00E55FC1"/>
    <w:rsid w:val="00E91502"/>
    <w:rsid w:val="00E92EB1"/>
    <w:rsid w:val="00E97CF1"/>
    <w:rsid w:val="00ED16FC"/>
    <w:rsid w:val="00EF3E64"/>
    <w:rsid w:val="00F11B2E"/>
    <w:rsid w:val="00F12D6C"/>
    <w:rsid w:val="00F14E48"/>
    <w:rsid w:val="00F2160F"/>
    <w:rsid w:val="00F35640"/>
    <w:rsid w:val="00F44C16"/>
    <w:rsid w:val="00F53244"/>
    <w:rsid w:val="00FB45B6"/>
    <w:rsid w:val="00FB5377"/>
    <w:rsid w:val="00FE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6B0B4"/>
  <w15:chartTrackingRefBased/>
  <w15:docId w15:val="{23F3951A-2713-4B31-B907-7E07016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8AD"/>
    <w:pPr>
      <w:spacing w:line="280" w:lineRule="exac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8AD"/>
    <w:pPr>
      <w:spacing w:line="360" w:lineRule="auto"/>
      <w:outlineLvl w:val="0"/>
    </w:pPr>
    <w:rPr>
      <w:rFonts w:ascii="Gill Sans Nova" w:hAnsi="Gill Sans Nova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2DC4"/>
    <w:pPr>
      <w:tabs>
        <w:tab w:val="right" w:pos="10800"/>
      </w:tabs>
      <w:spacing w:after="40"/>
      <w:contextualSpacing/>
      <w:outlineLvl w:val="1"/>
    </w:pPr>
    <w:rPr>
      <w:rFonts w:asciiTheme="majorHAnsi" w:hAnsiTheme="majorHAnsi"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5D2DC4"/>
    <w:pPr>
      <w:tabs>
        <w:tab w:val="right" w:pos="10800"/>
      </w:tabs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qFormat/>
    <w:rsid w:val="000A5CD0"/>
    <w:pPr>
      <w:ind w:left="720"/>
      <w:contextualSpacing/>
    </w:pPr>
    <w:rPr>
      <w:rFonts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C867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72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D368AD"/>
    <w:pPr>
      <w:tabs>
        <w:tab w:val="right" w:pos="10800"/>
      </w:tabs>
      <w:spacing w:line="240" w:lineRule="auto"/>
      <w:jc w:val="center"/>
    </w:pPr>
    <w:rPr>
      <w:rFonts w:asciiTheme="majorHAnsi" w:hAnsiTheme="majorHAnsi" w:cs="Times New Roman (Body CS)"/>
      <w:b/>
      <w:bCs/>
      <w:caps/>
      <w:color w:val="000000" w:themeColor="text1"/>
      <w:spacing w:val="60"/>
      <w:sz w:val="40"/>
      <w:szCs w:val="40"/>
      <w14:textOutline w14:w="9525" w14:cap="rnd" w14:cmpd="sng" w14:algn="ctr">
        <w14:noFill/>
        <w14:prstDash w14:val="solid"/>
        <w14:bevel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D368AD"/>
    <w:rPr>
      <w:rFonts w:asciiTheme="majorHAnsi" w:hAnsiTheme="majorHAnsi" w:cs="Times New Roman (Body CS)"/>
      <w:b/>
      <w:bCs/>
      <w:caps/>
      <w:color w:val="000000" w:themeColor="text1"/>
      <w:spacing w:val="60"/>
      <w:sz w:val="40"/>
      <w:szCs w:val="40"/>
      <w14:textOutline w14:w="9525" w14:cap="rnd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E2747D"/>
    <w:pPr>
      <w:pBdr>
        <w:bottom w:val="single" w:sz="12" w:space="1" w:color="000000" w:themeColor="text1"/>
      </w:pBdr>
      <w:spacing w:after="240" w:line="276" w:lineRule="auto"/>
      <w:jc w:val="center"/>
    </w:pPr>
    <w:rPr>
      <w:rFonts w:cs="CormorantGaramond-SemiBold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E2747D"/>
    <w:rPr>
      <w:rFonts w:cs="CormorantGaramond-SemiBold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2747D"/>
    <w:rPr>
      <w:rFonts w:asciiTheme="minorHAnsi" w:hAnsiTheme="minorHAnsi"/>
      <w:b/>
      <w:i w:val="0"/>
      <w:iCs/>
      <w:caps w:val="0"/>
      <w:smallCaps w:val="0"/>
      <w:spacing w:val="20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368AD"/>
    <w:rPr>
      <w:rFonts w:ascii="Gill Sans Nova" w:hAnsi="Gill Sans Nova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2DC4"/>
    <w:rPr>
      <w:rFonts w:asciiTheme="majorHAnsi" w:hAnsiTheme="majorHAnsi"/>
      <w:bCs/>
      <w:sz w:val="20"/>
      <w:szCs w:val="20"/>
    </w:rPr>
  </w:style>
  <w:style w:type="paragraph" w:styleId="ListBullet">
    <w:name w:val="List Bullet"/>
    <w:basedOn w:val="Normal"/>
    <w:uiPriority w:val="99"/>
    <w:rsid w:val="00FB5377"/>
    <w:pPr>
      <w:numPr>
        <w:numId w:val="2"/>
      </w:numPr>
      <w:spacing w:before="80"/>
      <w:ind w:left="720"/>
      <w:contextualSpacing/>
    </w:pPr>
  </w:style>
  <w:style w:type="character" w:customStyle="1" w:styleId="BOLDCapitalization">
    <w:name w:val="BOLD Capitalization"/>
    <w:uiPriority w:val="1"/>
    <w:semiHidden/>
    <w:qFormat/>
    <w:rsid w:val="00681F32"/>
    <w:rPr>
      <w:rFonts w:ascii="Gill Sans Nova" w:hAnsi="Gill Sans Nova"/>
      <w:b/>
      <w:caps/>
      <w:smallCaps w:val="0"/>
    </w:rPr>
  </w:style>
  <w:style w:type="character" w:customStyle="1" w:styleId="ALLCAPS">
    <w:name w:val="ALL CAPS"/>
    <w:uiPriority w:val="1"/>
    <w:semiHidden/>
    <w:qFormat/>
    <w:rsid w:val="00681F32"/>
    <w:rPr>
      <w:caps/>
      <w:smallCaps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8AD"/>
    <w:rPr>
      <w:sz w:val="20"/>
    </w:rPr>
  </w:style>
  <w:style w:type="paragraph" w:styleId="List">
    <w:name w:val="List"/>
    <w:basedOn w:val="Normal"/>
    <w:uiPriority w:val="99"/>
    <w:semiHidden/>
    <w:rsid w:val="00E2747D"/>
    <w:pPr>
      <w:jc w:val="center"/>
    </w:pPr>
  </w:style>
  <w:style w:type="paragraph" w:styleId="Date">
    <w:name w:val="Date"/>
    <w:basedOn w:val="Normal"/>
    <w:next w:val="Normal"/>
    <w:link w:val="DateChar"/>
    <w:uiPriority w:val="99"/>
    <w:rsid w:val="00D368AD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D368AD"/>
    <w:rPr>
      <w:sz w:val="20"/>
    </w:rPr>
  </w:style>
  <w:style w:type="paragraph" w:styleId="ListNumber">
    <w:name w:val="List Number"/>
    <w:basedOn w:val="Normal"/>
    <w:uiPriority w:val="99"/>
    <w:rsid w:val="00D368AD"/>
    <w:pPr>
      <w:numPr>
        <w:numId w:val="3"/>
      </w:numPr>
      <w:spacing w:before="80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F3A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github.com/ofentsebatlat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ofentsebatlang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Modern%20simple%20sales%20manager%20cover%20letter.dotx" TargetMode="External"/></Relationships>
</file>

<file path=word/theme/theme1.xml><?xml version="1.0" encoding="utf-8"?>
<a:theme xmlns:a="http://schemas.openxmlformats.org/drawingml/2006/main" name="Office Theme">
  <a:themeElements>
    <a:clrScheme name="Custom 300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D9E2F2"/>
      </a:accent1>
      <a:accent2>
        <a:srgbClr val="D93E1C"/>
      </a:accent2>
      <a:accent3>
        <a:srgbClr val="EDC4E7"/>
      </a:accent3>
      <a:accent4>
        <a:srgbClr val="4E354B"/>
      </a:accent4>
      <a:accent5>
        <a:srgbClr val="F6E8DD"/>
      </a:accent5>
      <a:accent6>
        <a:srgbClr val="695C21"/>
      </a:accent6>
      <a:hlink>
        <a:srgbClr val="467886"/>
      </a:hlink>
      <a:folHlink>
        <a:srgbClr val="96607D"/>
      </a:folHlink>
    </a:clrScheme>
    <a:fontScheme name="Custom 35">
      <a:majorFont>
        <a:latin typeface="Posterama"/>
        <a:ea typeface=""/>
        <a:cs typeface=""/>
      </a:majorFont>
      <a:minorFont>
        <a:latin typeface="Gill Sans Nov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23f3784-5eb3-4521-837b-26b89716c432">
      <UserInfo>
        <DisplayName/>
        <AccountId xsi:nil="true"/>
        <AccountType/>
      </UserInfo>
    </SharedWithUsers>
    <_activity xmlns="450e499b-52da-44fb-af6c-84ef0ffce2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7F629A9FD73B499552910D642CFF6F" ma:contentTypeVersion="15" ma:contentTypeDescription="Create a new document." ma:contentTypeScope="" ma:versionID="b404d744d12e1f25e81eb254e1b1efa0">
  <xsd:schema xmlns:xsd="http://www.w3.org/2001/XMLSchema" xmlns:xs="http://www.w3.org/2001/XMLSchema" xmlns:p="http://schemas.microsoft.com/office/2006/metadata/properties" xmlns:ns3="450e499b-52da-44fb-af6c-84ef0ffce2cf" xmlns:ns4="f23f3784-5eb3-4521-837b-26b89716c432" targetNamespace="http://schemas.microsoft.com/office/2006/metadata/properties" ma:root="true" ma:fieldsID="2943b325cef127154a00c53a96e9fc91" ns3:_="" ns4:_="">
    <xsd:import namespace="450e499b-52da-44fb-af6c-84ef0ffce2cf"/>
    <xsd:import namespace="f23f3784-5eb3-4521-837b-26b89716c4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e499b-52da-44fb-af6c-84ef0ffce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f3784-5eb3-4521-837b-26b89716c4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C97E1B-B454-4DED-B1F3-34450391B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ABF2B-545D-49E1-AB80-039B21EE4E27}">
  <ds:schemaRefs>
    <ds:schemaRef ds:uri="http://schemas.microsoft.com/office/2006/metadata/properties"/>
    <ds:schemaRef ds:uri="http://schemas.microsoft.com/office/infopath/2007/PartnerControls"/>
    <ds:schemaRef ds:uri="f23f3784-5eb3-4521-837b-26b89716c432"/>
    <ds:schemaRef ds:uri="450e499b-52da-44fb-af6c-84ef0ffce2cf"/>
  </ds:schemaRefs>
</ds:datastoreItem>
</file>

<file path=customXml/itemProps3.xml><?xml version="1.0" encoding="utf-8"?>
<ds:datastoreItem xmlns:ds="http://schemas.openxmlformats.org/officeDocument/2006/customXml" ds:itemID="{D22E27E6-25DE-42DD-827D-B6FD08E96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e499b-52da-44fb-af6c-84ef0ffce2cf"/>
    <ds:schemaRef ds:uri="f23f3784-5eb3-4521-837b-26b89716c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C72F2C-7F12-CD49-83C5-6C402A54E7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Modern simple sales manager cover letter</Template>
  <TotalTime>628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Ofentse Batlang</cp:lastModifiedBy>
  <cp:revision>6</cp:revision>
  <cp:lastPrinted>2022-09-27T08:21:00Z</cp:lastPrinted>
  <dcterms:created xsi:type="dcterms:W3CDTF">2025-12-29T20:02:00Z</dcterms:created>
  <dcterms:modified xsi:type="dcterms:W3CDTF">2026-01-06T20:20:00Z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0x0101007B7F629A9FD73B499552910D642CFF6F</vt:lpwstr>
  </property>
  <property fmtid="{D5CDD505-2E9C-101B-9397-08002B2CF9AE}" pid="3" name="MediaServiceImageTags">
    <vt:lpwstr/>
  </property>
  <property fmtid="{D5CDD505-2E9C-101B-9397-08002B2CF9AE}" pid="4" name="Order">
    <vt:r8>6490400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fb23f0ca-e8ed-4ddc-a98b-344f2e81c84b</vt:lpwstr>
  </property>
</Properties>
</file>